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955" w:rsidRDefault="00D44F5D">
      <w:bookmarkStart w:id="0" w:name="_GoBack"/>
      <w:bookmarkEnd w:id="0"/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-349250</wp:posOffset>
                </wp:positionH>
                <wp:positionV relativeFrom="margin">
                  <wp:posOffset>1228725</wp:posOffset>
                </wp:positionV>
                <wp:extent cx="6430010" cy="8448675"/>
                <wp:effectExtent l="3175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010" cy="844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1CA7" w:rsidRDefault="00DC1CA7" w:rsidP="00121C03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121C03" w:rsidRPr="00154600" w:rsidRDefault="00121C03" w:rsidP="00121C03">
                            <w:pPr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54600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PSA MEMBERS AT</w:t>
                            </w:r>
                            <w:r w:rsidRPr="0088105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54600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NAME OF ORGANISATION</w:t>
                            </w:r>
                          </w:p>
                          <w:p w:rsidR="00121C03" w:rsidRPr="00154600" w:rsidRDefault="00121C03" w:rsidP="00121C03">
                            <w:p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121C03" w:rsidRPr="00154600" w:rsidRDefault="00121C03" w:rsidP="00121C03">
                            <w:p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54600">
                              <w:rPr>
                                <w:color w:val="FFFFFF"/>
                                <w:sz w:val="36"/>
                                <w:szCs w:val="36"/>
                              </w:rPr>
                              <w:t>A meeting for PSA members to discuss:</w:t>
                            </w:r>
                          </w:p>
                          <w:p w:rsidR="00121C03" w:rsidRPr="00154600" w:rsidRDefault="00121C03" w:rsidP="00121C0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54600">
                              <w:rPr>
                                <w:color w:val="FFFFFF"/>
                                <w:sz w:val="36"/>
                                <w:szCs w:val="36"/>
                              </w:rPr>
                              <w:t>Bullet 1</w:t>
                            </w:r>
                          </w:p>
                          <w:p w:rsidR="00121C03" w:rsidRPr="00154600" w:rsidRDefault="00121C03" w:rsidP="00121C0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54600">
                              <w:rPr>
                                <w:color w:val="FFFFFF"/>
                                <w:sz w:val="36"/>
                                <w:szCs w:val="36"/>
                              </w:rPr>
                              <w:t>Bullet 2</w:t>
                            </w:r>
                          </w:p>
                          <w:p w:rsidR="00121C03" w:rsidRPr="00154600" w:rsidRDefault="00121C03" w:rsidP="00121C0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54600">
                              <w:rPr>
                                <w:color w:val="FFFFFF"/>
                                <w:sz w:val="36"/>
                                <w:szCs w:val="36"/>
                              </w:rPr>
                              <w:t>Bullet 3</w:t>
                            </w:r>
                          </w:p>
                          <w:p w:rsidR="00121C03" w:rsidRDefault="00121C03" w:rsidP="00121C03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21C03" w:rsidRPr="00575CCD" w:rsidRDefault="00121C03" w:rsidP="00121C03">
                            <w:pPr>
                              <w:ind w:left="360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75CCD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DATE:</w:t>
                            </w:r>
                          </w:p>
                          <w:p w:rsidR="00121C03" w:rsidRPr="00575CCD" w:rsidRDefault="00121C03" w:rsidP="00121C03">
                            <w:pPr>
                              <w:ind w:left="720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121C03" w:rsidRPr="00575CCD" w:rsidRDefault="00121C03" w:rsidP="00121C03">
                            <w:pPr>
                              <w:ind w:firstLine="360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75CCD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TIME: </w:t>
                            </w:r>
                          </w:p>
                          <w:p w:rsidR="00121C03" w:rsidRPr="00575CCD" w:rsidRDefault="00121C03" w:rsidP="00121C03">
                            <w:pPr>
                              <w:ind w:left="720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121C03" w:rsidRPr="00575CCD" w:rsidRDefault="00121C03" w:rsidP="00121C03">
                            <w:pPr>
                              <w:pStyle w:val="Pa3"/>
                              <w:spacing w:before="100"/>
                              <w:ind w:firstLine="360"/>
                              <w:rPr>
                                <w:rFonts w:ascii="Calibri" w:hAnsi="Calibri"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575CCD">
                              <w:rPr>
                                <w:rFonts w:ascii="Calibri" w:hAnsi="Calibri" w:cs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  <w:t>VENUE:</w:t>
                            </w:r>
                            <w:r w:rsidRPr="00575CCD">
                              <w:rPr>
                                <w:rFonts w:ascii="Calibri" w:hAnsi="Calibri"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121C03" w:rsidRDefault="00121C03" w:rsidP="00DC1CA7">
                            <w:pPr>
                              <w:pStyle w:val="Pa3"/>
                              <w:spacing w:before="100"/>
                              <w:rPr>
                                <w:rFonts w:ascii="Calibri" w:hAnsi="Calibri" w:cs="Calibri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:rsidR="00DC1CA7" w:rsidRPr="00DC1CA7" w:rsidRDefault="00DC1CA7" w:rsidP="00DC1CA7">
                            <w:pPr>
                              <w:rPr>
                                <w:lang w:eastAsia="en-NZ"/>
                              </w:rPr>
                            </w:pPr>
                          </w:p>
                          <w:p w:rsidR="00121C03" w:rsidRPr="00575CCD" w:rsidRDefault="00121C03" w:rsidP="00121C03">
                            <w:pPr>
                              <w:pStyle w:val="Pa3"/>
                              <w:spacing w:before="10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575CCD">
                              <w:rPr>
                                <w:rFonts w:ascii="Calibri" w:hAnsi="Calibri" w:cs="Calibri"/>
                                <w:b/>
                                <w:color w:val="FFFFFF"/>
                                <w:sz w:val="36"/>
                                <w:szCs w:val="36"/>
                              </w:rPr>
                              <w:t>Not already PSA member?</w:t>
                            </w:r>
                          </w:p>
                          <w:p w:rsidR="00121C03" w:rsidRPr="00575CCD" w:rsidRDefault="00121C03" w:rsidP="00121C03">
                            <w:pPr>
                              <w:pStyle w:val="Pa3"/>
                              <w:spacing w:before="100"/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575CCD">
                              <w:rPr>
                                <w:rStyle w:val="A5"/>
                                <w:rFonts w:ascii="Calibri" w:hAnsi="Calibri" w:cs="Calibri"/>
                                <w:sz w:val="36"/>
                                <w:szCs w:val="36"/>
                              </w:rPr>
                              <w:t>Join the PSA and enjoy all the benefits of union membership</w:t>
                            </w:r>
                          </w:p>
                          <w:p w:rsidR="00121C03" w:rsidRPr="004806E8" w:rsidRDefault="00121C03" w:rsidP="00121C03">
                            <w:pPr>
                              <w:jc w:val="center"/>
                              <w:rPr>
                                <w:rFonts w:cs="Calibri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4806E8">
                              <w:rPr>
                                <w:rStyle w:val="A5"/>
                                <w:rFonts w:cs="Calibri"/>
                                <w:b/>
                                <w:color w:val="FFC000"/>
                                <w:sz w:val="36"/>
                                <w:szCs w:val="36"/>
                              </w:rPr>
                              <w:t>Join online – www.psa.org.nz – or freephone 0508 367 772</w:t>
                            </w:r>
                          </w:p>
                          <w:p w:rsidR="00121C03" w:rsidRDefault="00121C03" w:rsidP="00121C03">
                            <w:pPr>
                              <w:ind w:firstLine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21C03" w:rsidRDefault="00121C03" w:rsidP="00121C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5pt;margin-top:96.75pt;width:506.3pt;height:6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cG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" filled="f" stroked="f">
                <v:textbox>
                  <w:txbxContent>
                    <w:p w:rsidR="00DC1CA7" w:rsidRDefault="00DC1CA7" w:rsidP="00121C03">
                      <w:pPr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:rsidR="00121C03" w:rsidRPr="00154600" w:rsidRDefault="00121C03" w:rsidP="00121C03">
                      <w:pPr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154600">
                        <w:rPr>
                          <w:b/>
                          <w:color w:val="FFFFFF"/>
                          <w:sz w:val="36"/>
                          <w:szCs w:val="36"/>
                        </w:rPr>
                        <w:t>PSA MEMBERS AT</w:t>
                      </w:r>
                      <w:r w:rsidRPr="0088105C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54600">
                        <w:rPr>
                          <w:b/>
                          <w:color w:val="FFFFFF"/>
                          <w:sz w:val="36"/>
                          <w:szCs w:val="36"/>
                        </w:rPr>
                        <w:t>NAME OF ORGANISATION</w:t>
                      </w:r>
                    </w:p>
                    <w:p w:rsidR="00121C03" w:rsidRPr="00154600" w:rsidRDefault="00121C03" w:rsidP="00121C03">
                      <w:pPr>
                        <w:rPr>
                          <w:color w:val="FFFFFF"/>
                          <w:sz w:val="36"/>
                          <w:szCs w:val="36"/>
                        </w:rPr>
                      </w:pPr>
                    </w:p>
                    <w:p w:rsidR="00121C03" w:rsidRPr="00154600" w:rsidRDefault="00121C03" w:rsidP="00121C03">
                      <w:pPr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154600">
                        <w:rPr>
                          <w:color w:val="FFFFFF"/>
                          <w:sz w:val="36"/>
                          <w:szCs w:val="36"/>
                        </w:rPr>
                        <w:t>A meeting for PSA members to discuss:</w:t>
                      </w:r>
                    </w:p>
                    <w:p w:rsidR="00121C03" w:rsidRPr="00154600" w:rsidRDefault="00121C03" w:rsidP="00121C03">
                      <w:pPr>
                        <w:numPr>
                          <w:ilvl w:val="0"/>
                          <w:numId w:val="1"/>
                        </w:numPr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154600">
                        <w:rPr>
                          <w:color w:val="FFFFFF"/>
                          <w:sz w:val="36"/>
                          <w:szCs w:val="36"/>
                        </w:rPr>
                        <w:t>Bullet 1</w:t>
                      </w:r>
                    </w:p>
                    <w:p w:rsidR="00121C03" w:rsidRPr="00154600" w:rsidRDefault="00121C03" w:rsidP="00121C03">
                      <w:pPr>
                        <w:numPr>
                          <w:ilvl w:val="0"/>
                          <w:numId w:val="1"/>
                        </w:numPr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154600">
                        <w:rPr>
                          <w:color w:val="FFFFFF"/>
                          <w:sz w:val="36"/>
                          <w:szCs w:val="36"/>
                        </w:rPr>
                        <w:t>Bullet 2</w:t>
                      </w:r>
                    </w:p>
                    <w:p w:rsidR="00121C03" w:rsidRPr="00154600" w:rsidRDefault="00121C03" w:rsidP="00121C03">
                      <w:pPr>
                        <w:numPr>
                          <w:ilvl w:val="0"/>
                          <w:numId w:val="1"/>
                        </w:numPr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154600">
                        <w:rPr>
                          <w:color w:val="FFFFFF"/>
                          <w:sz w:val="36"/>
                          <w:szCs w:val="36"/>
                        </w:rPr>
                        <w:t>Bullet 3</w:t>
                      </w:r>
                    </w:p>
                    <w:p w:rsidR="00121C03" w:rsidRDefault="00121C03" w:rsidP="00121C03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121C03" w:rsidRPr="00575CCD" w:rsidRDefault="00121C03" w:rsidP="00121C03">
                      <w:pPr>
                        <w:ind w:left="360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575CCD">
                        <w:rPr>
                          <w:b/>
                          <w:color w:val="FFFFFF"/>
                          <w:sz w:val="40"/>
                          <w:szCs w:val="40"/>
                        </w:rPr>
                        <w:t>DATE:</w:t>
                      </w:r>
                    </w:p>
                    <w:p w:rsidR="00121C03" w:rsidRPr="00575CCD" w:rsidRDefault="00121C03" w:rsidP="00121C03">
                      <w:pPr>
                        <w:ind w:left="720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  <w:p w:rsidR="00121C03" w:rsidRPr="00575CCD" w:rsidRDefault="00121C03" w:rsidP="00121C03">
                      <w:pPr>
                        <w:ind w:firstLine="360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575CCD">
                        <w:rPr>
                          <w:b/>
                          <w:color w:val="FFFFFF"/>
                          <w:sz w:val="40"/>
                          <w:szCs w:val="40"/>
                        </w:rPr>
                        <w:t xml:space="preserve">TIME: </w:t>
                      </w:r>
                    </w:p>
                    <w:p w:rsidR="00121C03" w:rsidRPr="00575CCD" w:rsidRDefault="00121C03" w:rsidP="00121C03">
                      <w:pPr>
                        <w:ind w:left="720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  <w:p w:rsidR="00121C03" w:rsidRPr="00575CCD" w:rsidRDefault="00121C03" w:rsidP="00121C03">
                      <w:pPr>
                        <w:pStyle w:val="Pa3"/>
                        <w:spacing w:before="100"/>
                        <w:ind w:firstLine="360"/>
                        <w:rPr>
                          <w:rFonts w:ascii="Calibri" w:hAnsi="Calibri" w:cs="Calibri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575CCD">
                        <w:rPr>
                          <w:rFonts w:ascii="Calibri" w:hAnsi="Calibri" w:cs="Calibri"/>
                          <w:b/>
                          <w:color w:val="FFFFFF"/>
                          <w:sz w:val="40"/>
                          <w:szCs w:val="40"/>
                        </w:rPr>
                        <w:t>VENUE:</w:t>
                      </w:r>
                      <w:r w:rsidRPr="00575CCD">
                        <w:rPr>
                          <w:rFonts w:ascii="Calibri" w:hAnsi="Calibri" w:cs="Calibri"/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</w:p>
                    <w:p w:rsidR="00121C03" w:rsidRDefault="00121C03" w:rsidP="00DC1CA7">
                      <w:pPr>
                        <w:pStyle w:val="Pa3"/>
                        <w:spacing w:before="100"/>
                        <w:rPr>
                          <w:rFonts w:ascii="Calibri" w:hAnsi="Calibri" w:cs="Calibri"/>
                          <w:b/>
                          <w:color w:val="FFFFFF"/>
                          <w:sz w:val="56"/>
                          <w:szCs w:val="56"/>
                        </w:rPr>
                      </w:pPr>
                    </w:p>
                    <w:p w:rsidR="00DC1CA7" w:rsidRPr="00DC1CA7" w:rsidRDefault="00DC1CA7" w:rsidP="00DC1CA7">
                      <w:pPr>
                        <w:rPr>
                          <w:lang w:eastAsia="en-NZ"/>
                        </w:rPr>
                      </w:pPr>
                    </w:p>
                    <w:p w:rsidR="00121C03" w:rsidRPr="00575CCD" w:rsidRDefault="00121C03" w:rsidP="00121C03">
                      <w:pPr>
                        <w:pStyle w:val="Pa3"/>
                        <w:spacing w:before="100"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575CCD">
                        <w:rPr>
                          <w:rFonts w:ascii="Calibri" w:hAnsi="Calibri" w:cs="Calibri"/>
                          <w:b/>
                          <w:color w:val="FFFFFF"/>
                          <w:sz w:val="36"/>
                          <w:szCs w:val="36"/>
                        </w:rPr>
                        <w:t>Not already PSA member?</w:t>
                      </w:r>
                    </w:p>
                    <w:p w:rsidR="00121C03" w:rsidRPr="00575CCD" w:rsidRDefault="00121C03" w:rsidP="00121C03">
                      <w:pPr>
                        <w:pStyle w:val="Pa3"/>
                        <w:spacing w:before="100"/>
                        <w:jc w:val="center"/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</w:pPr>
                      <w:r w:rsidRPr="00575CCD">
                        <w:rPr>
                          <w:rStyle w:val="A5"/>
                          <w:rFonts w:ascii="Calibri" w:hAnsi="Calibri" w:cs="Calibri"/>
                          <w:sz w:val="36"/>
                          <w:szCs w:val="36"/>
                        </w:rPr>
                        <w:t>Join the PSA and enjoy all the benefits of union membership</w:t>
                      </w:r>
                    </w:p>
                    <w:p w:rsidR="00121C03" w:rsidRPr="004806E8" w:rsidRDefault="00121C03" w:rsidP="00121C03">
                      <w:pPr>
                        <w:jc w:val="center"/>
                        <w:rPr>
                          <w:rFonts w:cs="Calibri"/>
                          <w:b/>
                          <w:color w:val="FFC000"/>
                          <w:sz w:val="36"/>
                          <w:szCs w:val="36"/>
                        </w:rPr>
                      </w:pPr>
                      <w:r w:rsidRPr="004806E8">
                        <w:rPr>
                          <w:rStyle w:val="A5"/>
                          <w:rFonts w:cs="Calibri"/>
                          <w:b/>
                          <w:color w:val="FFC000"/>
                          <w:sz w:val="36"/>
                          <w:szCs w:val="36"/>
                        </w:rPr>
                        <w:t>Join online – www.psa.org.nz – or freephone 0508 367 772</w:t>
                      </w:r>
                    </w:p>
                    <w:p w:rsidR="00121C03" w:rsidRDefault="00121C03" w:rsidP="00121C03">
                      <w:pPr>
                        <w:ind w:firstLine="360"/>
                        <w:rPr>
                          <w:sz w:val="40"/>
                          <w:szCs w:val="40"/>
                        </w:rPr>
                      </w:pPr>
                    </w:p>
                    <w:p w:rsidR="00121C03" w:rsidRDefault="00121C03" w:rsidP="00121C03"/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819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F5D" w:rsidRDefault="00D44F5D" w:rsidP="00121C03">
      <w:pPr>
        <w:spacing w:after="0" w:line="240" w:lineRule="auto"/>
      </w:pPr>
      <w:r>
        <w:separator/>
      </w:r>
    </w:p>
  </w:endnote>
  <w:endnote w:type="continuationSeparator" w:id="0">
    <w:p w:rsidR="00D44F5D" w:rsidRDefault="00D44F5D" w:rsidP="00121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C03" w:rsidRDefault="00121C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C03" w:rsidRDefault="00121C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C03" w:rsidRDefault="00121C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F5D" w:rsidRDefault="00D44F5D" w:rsidP="00121C03">
      <w:pPr>
        <w:spacing w:after="0" w:line="240" w:lineRule="auto"/>
      </w:pPr>
      <w:r>
        <w:separator/>
      </w:r>
    </w:p>
  </w:footnote>
  <w:footnote w:type="continuationSeparator" w:id="0">
    <w:p w:rsidR="00D44F5D" w:rsidRDefault="00D44F5D" w:rsidP="00121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C03" w:rsidRDefault="00D44F5D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130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et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C03" w:rsidRDefault="00D44F5D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1306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et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C03" w:rsidRDefault="00D44F5D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130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eti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0201B"/>
    <w:multiLevelType w:val="hybridMultilevel"/>
    <w:tmpl w:val="CC345E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ttachedTemplate r:id="rId1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F5D"/>
    <w:rsid w:val="00121C03"/>
    <w:rsid w:val="00331EAF"/>
    <w:rsid w:val="004806E8"/>
    <w:rsid w:val="00575CCD"/>
    <w:rsid w:val="00610AD3"/>
    <w:rsid w:val="00981955"/>
    <w:rsid w:val="00D44F5D"/>
    <w:rsid w:val="00DC1CA7"/>
    <w:rsid w:val="00EA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66A0193B-099D-456E-88F0-A63C20586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5CCD"/>
    <w:rPr>
      <w:rFonts w:ascii="Tahoma" w:hAnsi="Tahoma" w:cs="Tahoma"/>
      <w:sz w:val="16"/>
      <w:szCs w:val="16"/>
      <w:lang w:eastAsia="en-US"/>
    </w:rPr>
  </w:style>
  <w:style w:type="paragraph" w:customStyle="1" w:styleId="Pa3">
    <w:name w:val="Pa3"/>
    <w:basedOn w:val="Normal"/>
    <w:next w:val="Normal"/>
    <w:uiPriority w:val="99"/>
    <w:rsid w:val="00575CCD"/>
    <w:pPr>
      <w:autoSpaceDE w:val="0"/>
      <w:autoSpaceDN w:val="0"/>
      <w:adjustRightInd w:val="0"/>
      <w:spacing w:after="0" w:line="211" w:lineRule="atLeast"/>
    </w:pPr>
    <w:rPr>
      <w:rFonts w:ascii="Franklin Gothic Medium Cond" w:hAnsi="Franklin Gothic Medium Cond"/>
      <w:sz w:val="24"/>
      <w:szCs w:val="24"/>
      <w:lang w:eastAsia="en-NZ"/>
    </w:rPr>
  </w:style>
  <w:style w:type="character" w:customStyle="1" w:styleId="A5">
    <w:name w:val="A5"/>
    <w:uiPriority w:val="99"/>
    <w:rsid w:val="00575CCD"/>
    <w:rPr>
      <w:rFonts w:cs="Franklin Gothic Medium Cond"/>
      <w:color w:val="FFFFFF"/>
      <w:sz w:val="60"/>
      <w:szCs w:val="60"/>
    </w:rPr>
  </w:style>
  <w:style w:type="paragraph" w:styleId="Header">
    <w:name w:val="header"/>
    <w:basedOn w:val="Normal"/>
    <w:link w:val="HeaderChar"/>
    <w:uiPriority w:val="99"/>
    <w:unhideWhenUsed/>
    <w:rsid w:val="00121C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C0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1C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C0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ong\Applications%20-%20Common\Templates%202007\PSA%20Templates\Meeting%20notice%20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Meeting notice poster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Phillips</dc:creator>
  <cp:lastModifiedBy>Dan Phillips</cp:lastModifiedBy>
  <cp:revision>1</cp:revision>
  <cp:lastPrinted>2016-02-12T01:34:00Z</cp:lastPrinted>
  <dcterms:created xsi:type="dcterms:W3CDTF">2016-05-06T04:23:00Z</dcterms:created>
  <dcterms:modified xsi:type="dcterms:W3CDTF">2016-05-06T04:24:00Z</dcterms:modified>
</cp:coreProperties>
</file>